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6E3" w:rsidRPr="00F07863" w:rsidRDefault="00BF4941" w:rsidP="00A76B69">
      <w:pPr>
        <w:pStyle w:val="Titolo1"/>
        <w:spacing w:after="240" w:line="240" w:lineRule="auto"/>
        <w:rPr>
          <w:b w:val="0"/>
          <w:sz w:val="16"/>
          <w:szCs w:val="16"/>
        </w:rPr>
      </w:pPr>
      <w:r w:rsidRPr="00F07863">
        <w:t xml:space="preserve">DOMANDA DI </w:t>
      </w:r>
      <w:r w:rsidR="0054773F">
        <w:t>VOLTURA</w:t>
      </w:r>
    </w:p>
    <w:tbl>
      <w:tblPr>
        <w:tblW w:w="107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536"/>
      </w:tblGrid>
      <w:tr w:rsidR="00BF4941" w:rsidTr="00A22948">
        <w:trPr>
          <w:cantSplit/>
          <w:trHeight w:hRule="exact" w:val="1900"/>
          <w:jc w:val="center"/>
        </w:trPr>
        <w:tc>
          <w:tcPr>
            <w:tcW w:w="6237" w:type="dxa"/>
            <w:vAlign w:val="center"/>
          </w:tcPr>
          <w:tbl>
            <w:tblPr>
              <w:tblW w:w="0" w:type="auto"/>
              <w:tblInd w:w="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</w:tblGrid>
            <w:tr w:rsidR="000C0F1E" w:rsidRPr="00227CB5" w:rsidTr="00262F6E">
              <w:trPr>
                <w:cantSplit/>
                <w:trHeight w:hRule="exact" w:val="1600"/>
              </w:trPr>
              <w:tc>
                <w:tcPr>
                  <w:tcW w:w="2835" w:type="dxa"/>
                  <w:vAlign w:val="center"/>
                </w:tcPr>
                <w:p w:rsidR="000C0F1E" w:rsidRPr="00262F6E" w:rsidRDefault="000C0F1E" w:rsidP="0054773F">
                  <w:pPr>
                    <w:spacing w:line="240" w:lineRule="auto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262F6E">
                    <w:rPr>
                      <w:rFonts w:ascii="Calibri" w:hAnsi="Calibri"/>
                      <w:sz w:val="28"/>
                      <w:szCs w:val="28"/>
                    </w:rPr>
                    <w:t xml:space="preserve">MARCA DA </w:t>
                  </w:r>
                  <w:proofErr w:type="gramStart"/>
                  <w:r w:rsidRPr="00262F6E">
                    <w:rPr>
                      <w:rFonts w:ascii="Calibri" w:hAnsi="Calibri"/>
                      <w:sz w:val="28"/>
                      <w:szCs w:val="28"/>
                    </w:rPr>
                    <w:t>BOLLO</w:t>
                  </w:r>
                  <w:r w:rsidR="0054773F">
                    <w:rPr>
                      <w:rFonts w:ascii="Calibri" w:hAnsi="Calibri"/>
                      <w:sz w:val="28"/>
                      <w:szCs w:val="28"/>
                    </w:rPr>
                    <w:br/>
                    <w:t>(</w:t>
                  </w:r>
                  <w:proofErr w:type="gramEnd"/>
                  <w:r w:rsidR="0054773F">
                    <w:rPr>
                      <w:rFonts w:ascii="Calibri" w:hAnsi="Calibri"/>
                      <w:sz w:val="28"/>
                      <w:szCs w:val="28"/>
                    </w:rPr>
                    <w:t>€ 16,00)</w:t>
                  </w:r>
                </w:p>
              </w:tc>
            </w:tr>
          </w:tbl>
          <w:p w:rsidR="00BF4941" w:rsidRDefault="00BF4941" w:rsidP="00262F6E"/>
        </w:tc>
        <w:tc>
          <w:tcPr>
            <w:tcW w:w="4536" w:type="dxa"/>
            <w:vAlign w:val="center"/>
          </w:tcPr>
          <w:p w:rsidR="00BF4941" w:rsidRPr="00CE0BD2" w:rsidRDefault="00A22948" w:rsidP="00262F6E">
            <w:pPr>
              <w:pStyle w:val="Indirizzo"/>
              <w:spacing w:line="240" w:lineRule="auto"/>
              <w:ind w:left="0"/>
              <w:rPr>
                <w:i/>
              </w:rPr>
            </w:pPr>
            <w:r w:rsidRPr="00A22948">
              <w:rPr>
                <w:sz w:val="24"/>
              </w:rPr>
              <w:t>CITT</w:t>
            </w:r>
            <w:r w:rsidRPr="00A22948">
              <w:rPr>
                <w:rFonts w:cs="Arial"/>
                <w:sz w:val="24"/>
              </w:rPr>
              <w:t>À</w:t>
            </w:r>
            <w:r w:rsidRPr="00A22948">
              <w:rPr>
                <w:sz w:val="24"/>
              </w:rPr>
              <w:t xml:space="preserve"> METROPOLITANA </w:t>
            </w:r>
            <w:r w:rsidR="00BF4941" w:rsidRPr="00A22948">
              <w:rPr>
                <w:sz w:val="24"/>
              </w:rPr>
              <w:t>DI GENOVA</w:t>
            </w:r>
            <w:r w:rsidR="00BF4941" w:rsidRPr="00A22948">
              <w:br/>
            </w:r>
            <w:r w:rsidR="00BF4941">
              <w:t>DIREZIONE AMBIENTE</w:t>
            </w:r>
            <w:r>
              <w:t xml:space="preserve"> </w:t>
            </w:r>
            <w:r w:rsidR="00BF4941">
              <w:br/>
              <w:t>S</w:t>
            </w:r>
            <w:r w:rsidR="00BF4941" w:rsidRPr="00A22948">
              <w:rPr>
                <w:smallCaps/>
              </w:rPr>
              <w:t>ervizio</w:t>
            </w:r>
            <w:r w:rsidR="00BF4941">
              <w:t xml:space="preserve"> </w:t>
            </w:r>
            <w:r w:rsidR="0054773F">
              <w:t>T</w:t>
            </w:r>
            <w:r w:rsidR="0054773F">
              <w:rPr>
                <w:smallCaps/>
              </w:rPr>
              <w:t>utela</w:t>
            </w:r>
            <w:r w:rsidR="00BF4941">
              <w:t xml:space="preserve"> A</w:t>
            </w:r>
            <w:r w:rsidR="0054773F">
              <w:rPr>
                <w:smallCaps/>
              </w:rPr>
              <w:t>mbiental</w:t>
            </w:r>
            <w:r w:rsidR="00BF4941" w:rsidRPr="00A22948">
              <w:rPr>
                <w:smallCaps/>
              </w:rPr>
              <w:t>e</w:t>
            </w:r>
            <w:r w:rsidR="00BF4941">
              <w:br/>
            </w:r>
            <w:r w:rsidR="00BF4941" w:rsidRPr="00CE0BD2">
              <w:rPr>
                <w:i/>
              </w:rPr>
              <w:t xml:space="preserve">Ufficio </w:t>
            </w:r>
            <w:r w:rsidR="008D6967">
              <w:rPr>
                <w:i/>
              </w:rPr>
              <w:t>Emissioni e Oli Minerali</w:t>
            </w:r>
            <w:bookmarkStart w:id="0" w:name="_GoBack"/>
            <w:bookmarkEnd w:id="0"/>
          </w:p>
          <w:p w:rsidR="00BF4941" w:rsidRDefault="00BF4941" w:rsidP="001E6A6F">
            <w:pPr>
              <w:pStyle w:val="Indirizzo"/>
              <w:spacing w:before="120" w:line="240" w:lineRule="auto"/>
              <w:ind w:left="0"/>
            </w:pPr>
            <w:r>
              <w:t>L</w:t>
            </w:r>
            <w:r w:rsidR="001E6A6F">
              <w:t>AR</w:t>
            </w:r>
            <w:r>
              <w:t>GO F</w:t>
            </w:r>
            <w:r w:rsidR="0054773F">
              <w:t>RANCESCO</w:t>
            </w:r>
            <w:r>
              <w:t xml:space="preserve"> CATTANEI 3</w:t>
            </w:r>
            <w:r>
              <w:br/>
              <w:t>16147 GENOVA GE</w:t>
            </w:r>
          </w:p>
        </w:tc>
      </w:tr>
    </w:tbl>
    <w:p w:rsidR="006B36E3" w:rsidRDefault="006B36E3" w:rsidP="00D61830">
      <w:pPr>
        <w:spacing w:line="240" w:lineRule="auto"/>
      </w:pPr>
    </w:p>
    <w:p w:rsidR="00995BE2" w:rsidRDefault="00995BE2" w:rsidP="00D61830">
      <w:pPr>
        <w:spacing w:line="240" w:lineRule="auto"/>
      </w:pPr>
    </w:p>
    <w:p w:rsidR="00BD476D" w:rsidRDefault="00BD476D" w:rsidP="00D61830">
      <w:pPr>
        <w:spacing w:line="240" w:lineRule="auto"/>
      </w:pPr>
    </w:p>
    <w:p w:rsidR="006B36E3" w:rsidRDefault="00990D53" w:rsidP="009F3F7E">
      <w:pPr>
        <w:spacing w:line="480" w:lineRule="auto"/>
      </w:pPr>
      <w:r>
        <w:t xml:space="preserve">Il/La sottoscritto/a </w:t>
      </w:r>
      <w:bookmarkStart w:id="1" w:name="gestore"/>
      <w:r w:rsidRPr="00990D53">
        <w:t>____________________________________</w:t>
      </w:r>
      <w:r w:rsidR="000C0F1E">
        <w:t>___</w:t>
      </w:r>
      <w:r w:rsidRPr="00990D53">
        <w:t>__</w:t>
      </w:r>
      <w:r w:rsidR="000C0F1E">
        <w:t>_____</w:t>
      </w:r>
      <w:r w:rsidRPr="00990D53">
        <w:t>___</w:t>
      </w:r>
      <w:r w:rsidR="000C0F1E">
        <w:t xml:space="preserve"> C.F. </w:t>
      </w:r>
      <w:r w:rsidRPr="00990D53">
        <w:t>____________________</w:t>
      </w:r>
      <w:bookmarkEnd w:id="1"/>
    </w:p>
    <w:p w:rsidR="000C0F1E" w:rsidRDefault="000C0F1E" w:rsidP="009F3F7E">
      <w:pPr>
        <w:spacing w:line="480" w:lineRule="auto"/>
      </w:pPr>
      <w:r>
        <w:t>Nato/a a ___________________________________________________________</w:t>
      </w:r>
      <w:r w:rsidRPr="000C0F1E">
        <w:t xml:space="preserve"> </w:t>
      </w:r>
      <w:r>
        <w:t xml:space="preserve">Prov. </w:t>
      </w:r>
      <w:r w:rsidRPr="006B1209">
        <w:t>__</w:t>
      </w:r>
      <w:r>
        <w:t xml:space="preserve"> il ____________</w:t>
      </w:r>
    </w:p>
    <w:p w:rsidR="006B36E3" w:rsidRDefault="00990D53" w:rsidP="009F3F7E">
      <w:pPr>
        <w:spacing w:line="480" w:lineRule="auto"/>
      </w:pPr>
      <w:r>
        <w:t>Titolare/Legale rappresentante</w:t>
      </w:r>
      <w:r w:rsidR="006B36E3">
        <w:t xml:space="preserve"> della società </w:t>
      </w:r>
      <w:r w:rsidRPr="00990D53">
        <w:t>_______________________________________</w:t>
      </w:r>
      <w:r>
        <w:t>_____________</w:t>
      </w:r>
    </w:p>
    <w:p w:rsidR="00E339E1" w:rsidRDefault="000C0F1E" w:rsidP="009F3F7E">
      <w:pPr>
        <w:spacing w:line="480" w:lineRule="auto"/>
      </w:pPr>
      <w:r>
        <w:t>Codice Fiscale</w:t>
      </w:r>
      <w:r w:rsidRPr="000C0F1E">
        <w:t xml:space="preserve"> </w:t>
      </w:r>
      <w:r>
        <w:t xml:space="preserve">n. </w:t>
      </w:r>
      <w:r w:rsidRPr="00990D53">
        <w:t>____________________</w:t>
      </w:r>
      <w:r>
        <w:t xml:space="preserve">__________     </w:t>
      </w:r>
      <w:r w:rsidR="00E339E1">
        <w:t xml:space="preserve">Partita IVA n. </w:t>
      </w:r>
      <w:r w:rsidR="00990D53" w:rsidRPr="00990D53">
        <w:t>____________________</w:t>
      </w:r>
      <w:r>
        <w:t>__________</w:t>
      </w:r>
    </w:p>
    <w:p w:rsidR="00E339E1" w:rsidRDefault="00E339E1" w:rsidP="009F3F7E">
      <w:pPr>
        <w:spacing w:line="480" w:lineRule="auto"/>
      </w:pPr>
      <w:proofErr w:type="gramStart"/>
      <w:r>
        <w:t>con</w:t>
      </w:r>
      <w:proofErr w:type="gramEnd"/>
      <w:r>
        <w:t xml:space="preserve"> sede legale in </w:t>
      </w:r>
      <w:r w:rsidR="006B1209" w:rsidRPr="006B1209">
        <w:t>_________________________________________________________________________</w:t>
      </w:r>
    </w:p>
    <w:p w:rsidR="00E339E1" w:rsidRDefault="00E339E1" w:rsidP="009F3F7E">
      <w:pPr>
        <w:spacing w:line="480" w:lineRule="auto"/>
      </w:pPr>
      <w:r>
        <w:t xml:space="preserve">C.A.P. </w:t>
      </w:r>
      <w:r w:rsidR="006B1209" w:rsidRPr="006B1209">
        <w:t>__</w:t>
      </w:r>
      <w:r w:rsidR="00DF1AA7">
        <w:t>___</w:t>
      </w:r>
      <w:r w:rsidR="006B1209" w:rsidRPr="006B1209">
        <w:t>__</w:t>
      </w:r>
      <w:proofErr w:type="gramStart"/>
      <w:r w:rsidR="006B1209" w:rsidRPr="006B1209">
        <w:t>_</w:t>
      </w:r>
      <w:r>
        <w:t xml:space="preserve"> </w:t>
      </w:r>
      <w:r w:rsidR="00DF1AA7">
        <w:t xml:space="preserve"> </w:t>
      </w:r>
      <w:r>
        <w:t>Comune</w:t>
      </w:r>
      <w:proofErr w:type="gramEnd"/>
      <w:r>
        <w:t xml:space="preserve"> </w:t>
      </w:r>
      <w:r w:rsidR="006B1209" w:rsidRPr="006B1209">
        <w:t>________________________</w:t>
      </w:r>
      <w:r w:rsidR="000C0F1E">
        <w:t>____________</w:t>
      </w:r>
      <w:r w:rsidR="006B1209" w:rsidRPr="006B1209">
        <w:t>____________________</w:t>
      </w:r>
      <w:r>
        <w:t xml:space="preserve"> Prov. </w:t>
      </w:r>
      <w:r w:rsidR="00DF1AA7">
        <w:t>__</w:t>
      </w:r>
      <w:r w:rsidR="006B1209" w:rsidRPr="006B1209">
        <w:t>__</w:t>
      </w:r>
    </w:p>
    <w:p w:rsidR="00227CB5" w:rsidRDefault="00262F6E" w:rsidP="009F3F7E">
      <w:pPr>
        <w:spacing w:line="480" w:lineRule="auto"/>
      </w:pPr>
      <w:r>
        <w:t>I</w:t>
      </w:r>
      <w:r w:rsidR="00227CB5">
        <w:t xml:space="preserve">ndirizzo di casella di </w:t>
      </w:r>
      <w:r w:rsidR="00227CB5" w:rsidRPr="00DF1AA7">
        <w:rPr>
          <w:b/>
        </w:rPr>
        <w:t>P</w:t>
      </w:r>
      <w:r w:rsidR="00227CB5">
        <w:t xml:space="preserve">osta </w:t>
      </w:r>
      <w:r w:rsidR="00227CB5" w:rsidRPr="00DF1AA7">
        <w:rPr>
          <w:b/>
        </w:rPr>
        <w:t>E</w:t>
      </w:r>
      <w:r w:rsidR="00227CB5">
        <w:t xml:space="preserve">lettronica </w:t>
      </w:r>
      <w:r w:rsidR="00227CB5" w:rsidRPr="00DF1AA7">
        <w:rPr>
          <w:b/>
        </w:rPr>
        <w:t>C</w:t>
      </w:r>
      <w:r w:rsidR="00227CB5">
        <w:t>ertificata ________________________________________________</w:t>
      </w:r>
    </w:p>
    <w:p w:rsidR="000C0F1E" w:rsidRPr="00262F6E" w:rsidRDefault="00227CB5" w:rsidP="007D420E">
      <w:pPr>
        <w:spacing w:before="120" w:line="480" w:lineRule="auto"/>
        <w:rPr>
          <w:b/>
          <w:i/>
        </w:rPr>
      </w:pPr>
      <w:r w:rsidRPr="00262F6E">
        <w:rPr>
          <w:b/>
          <w:i/>
        </w:rPr>
        <w:t>Riferimenti per l’invio delle comunicazioni:</w:t>
      </w:r>
    </w:p>
    <w:p w:rsidR="00227CB5" w:rsidRDefault="00227CB5" w:rsidP="009F3F7E">
      <w:pPr>
        <w:spacing w:line="480" w:lineRule="auto"/>
      </w:pPr>
      <w:proofErr w:type="gramStart"/>
      <w:r>
        <w:t>presso</w:t>
      </w:r>
      <w:proofErr w:type="gramEnd"/>
      <w:r>
        <w:t xml:space="preserve"> ________________________________________</w:t>
      </w:r>
      <w:r w:rsidR="0054773F">
        <w:t>____</w:t>
      </w:r>
      <w:r>
        <w:t>______________________________________</w:t>
      </w:r>
    </w:p>
    <w:p w:rsidR="00227CB5" w:rsidRDefault="00262F6E" w:rsidP="009F3F7E">
      <w:pPr>
        <w:spacing w:line="480" w:lineRule="auto"/>
      </w:pPr>
      <w:r>
        <w:t>T</w:t>
      </w:r>
      <w:r w:rsidR="00227CB5">
        <w:t>el</w:t>
      </w:r>
      <w:r>
        <w:t>.</w:t>
      </w:r>
      <w:r w:rsidR="00227CB5">
        <w:t xml:space="preserve"> </w:t>
      </w:r>
      <w:r>
        <w:t>________________________________________</w:t>
      </w:r>
      <w:r w:rsidR="00892668">
        <w:t>____</w:t>
      </w:r>
      <w:r>
        <w:t>________________________________________</w:t>
      </w:r>
    </w:p>
    <w:p w:rsidR="00262F6E" w:rsidRDefault="00262F6E" w:rsidP="009F3F7E">
      <w:pPr>
        <w:spacing w:line="480" w:lineRule="auto"/>
      </w:pPr>
      <w:proofErr w:type="gramStart"/>
      <w:r>
        <w:t>e-mail</w:t>
      </w:r>
      <w:proofErr w:type="gramEnd"/>
      <w:r>
        <w:t xml:space="preserve"> __________________________________________________________________________________</w:t>
      </w:r>
    </w:p>
    <w:p w:rsidR="00E339E1" w:rsidRPr="00A76B69" w:rsidRDefault="00E339E1" w:rsidP="00BD476D">
      <w:pPr>
        <w:spacing w:before="360" w:after="480" w:line="240" w:lineRule="auto"/>
        <w:jc w:val="center"/>
        <w:rPr>
          <w:b/>
        </w:rPr>
      </w:pPr>
      <w:r w:rsidRPr="00A76B69">
        <w:rPr>
          <w:b/>
        </w:rPr>
        <w:t>CHIEDE</w:t>
      </w:r>
    </w:p>
    <w:p w:rsidR="00E339E1" w:rsidRDefault="00892668" w:rsidP="00F8455F">
      <w:pPr>
        <w:spacing w:after="240"/>
      </w:pPr>
      <w:r>
        <w:t>Per l’insediamento produttivo sito in ___________________________________________________________</w:t>
      </w:r>
      <w:r>
        <w:br/>
        <w:t xml:space="preserve">C.A.P. </w:t>
      </w:r>
      <w:r w:rsidRPr="006B1209">
        <w:t>_____</w:t>
      </w:r>
      <w:r>
        <w:t xml:space="preserve"> Comune </w:t>
      </w:r>
      <w:r w:rsidRPr="006B1209">
        <w:t>___________________________</w:t>
      </w:r>
      <w:r>
        <w:t>____________</w:t>
      </w:r>
      <w:r w:rsidRPr="006B1209">
        <w:t>_____________________</w:t>
      </w:r>
      <w:r>
        <w:t xml:space="preserve"> Prov. </w:t>
      </w:r>
      <w:r w:rsidRPr="006B1209">
        <w:t>_</w:t>
      </w:r>
      <w:r>
        <w:t>_</w:t>
      </w:r>
      <w:r w:rsidRPr="006B1209">
        <w:t>_</w:t>
      </w:r>
    </w:p>
    <w:bookmarkStart w:id="2" w:name="XNuovoImp"/>
    <w:p w:rsidR="00E742F2" w:rsidRDefault="008B2384" w:rsidP="0054773F">
      <w:pPr>
        <w:spacing w:line="480" w:lineRule="auto"/>
        <w:ind w:left="284" w:hanging="284"/>
      </w:pPr>
      <w:r>
        <w:fldChar w:fldCharType="begin">
          <w:ffData>
            <w:name w:val="XNuovoImp"/>
            <w:enabled/>
            <w:calcOnExit w:val="0"/>
            <w:helpText w:type="text" w:val="chiede ai sensi del D.Lgs.152/2006 parte V autorizzazione alle emissioni in atmosfera per installazione nuovo stabilimento (seleziona)"/>
            <w:statusText w:type="text" w:val="chiede ai sensi del D.Lgs.152/2006 parte V autorizzazione alle emissioni in atmosfera per installazione nuovo stabilimento (seleziona)"/>
            <w:checkBox>
              <w:size w:val="22"/>
              <w:default w:val="0"/>
            </w:checkBox>
          </w:ffData>
        </w:fldChar>
      </w:r>
      <w:r w:rsidR="00CE6B3B">
        <w:instrText xml:space="preserve"> FORMCHECKBOX </w:instrText>
      </w:r>
      <w:r w:rsidR="008D6967">
        <w:fldChar w:fldCharType="separate"/>
      </w:r>
      <w:r>
        <w:fldChar w:fldCharType="end"/>
      </w:r>
      <w:bookmarkEnd w:id="2"/>
      <w:r w:rsidR="0054773F">
        <w:tab/>
      </w:r>
      <w:proofErr w:type="gramStart"/>
      <w:r w:rsidR="0054773F">
        <w:t>voltura</w:t>
      </w:r>
      <w:proofErr w:type="gramEnd"/>
      <w:r w:rsidR="0054773F">
        <w:t xml:space="preserve"> dell’autorizzazione alle emissioni in atmosfera</w:t>
      </w:r>
      <w:r w:rsidR="00E742F2">
        <w:t xml:space="preserve"> </w:t>
      </w:r>
      <w:r w:rsidR="0054773F">
        <w:t xml:space="preserve">(ai sensi del </w:t>
      </w:r>
      <w:proofErr w:type="spellStart"/>
      <w:r w:rsidR="0054773F">
        <w:t>D.Lgs.</w:t>
      </w:r>
      <w:proofErr w:type="spellEnd"/>
      <w:r w:rsidR="0054773F">
        <w:t xml:space="preserve"> n. 152/2006 – parte </w:t>
      </w:r>
      <w:proofErr w:type="gramStart"/>
      <w:r w:rsidR="0054773F">
        <w:t>V)</w:t>
      </w:r>
      <w:r w:rsidR="0054773F">
        <w:br/>
        <w:t>ATTO</w:t>
      </w:r>
      <w:proofErr w:type="gramEnd"/>
      <w:r w:rsidR="0054773F">
        <w:t xml:space="preserve"> n. </w:t>
      </w:r>
      <w:r w:rsidR="006B1209" w:rsidRPr="006B1209">
        <w:t>____________________</w:t>
      </w:r>
      <w:r w:rsidR="0054773F">
        <w:t xml:space="preserve"> rilasciato da </w:t>
      </w:r>
      <w:r w:rsidR="006B1209" w:rsidRPr="006B1209">
        <w:t>_________________________</w:t>
      </w:r>
      <w:r w:rsidR="007D420E">
        <w:t>_________________</w:t>
      </w:r>
      <w:r w:rsidR="006B1209" w:rsidRPr="006B1209">
        <w:t>____</w:t>
      </w:r>
      <w:r w:rsidR="00E742F2">
        <w:t xml:space="preserve"> </w:t>
      </w:r>
      <w:r w:rsidR="0054773F">
        <w:t>in data</w:t>
      </w:r>
      <w:r w:rsidR="00E742F2">
        <w:t xml:space="preserve">. </w:t>
      </w:r>
      <w:r w:rsidR="0054773F">
        <w:t>______________</w:t>
      </w:r>
      <w:r w:rsidR="006B1209" w:rsidRPr="006B1209">
        <w:t>__</w:t>
      </w:r>
      <w:r w:rsidR="0054773F">
        <w:t>____</w:t>
      </w:r>
      <w:r w:rsidR="001E6A6F">
        <w:t>_ intestato a _______________________________________________</w:t>
      </w:r>
    </w:p>
    <w:p w:rsidR="00E742F2" w:rsidRDefault="00E742F2" w:rsidP="00BD476D">
      <w:pPr>
        <w:spacing w:line="240" w:lineRule="auto"/>
      </w:pPr>
    </w:p>
    <w:p w:rsidR="00BD476D" w:rsidRDefault="00BD476D" w:rsidP="00BD476D">
      <w:pPr>
        <w:spacing w:line="240" w:lineRule="auto"/>
      </w:pPr>
    </w:p>
    <w:bookmarkStart w:id="3" w:name="XModImp"/>
    <w:p w:rsidR="0054773F" w:rsidRDefault="008B2384" w:rsidP="0054773F">
      <w:pPr>
        <w:spacing w:line="480" w:lineRule="auto"/>
        <w:ind w:left="284" w:hanging="284"/>
      </w:pPr>
      <w:r>
        <w:fldChar w:fldCharType="begin">
          <w:ffData>
            <w:name w:val="XModImp"/>
            <w:enabled/>
            <w:calcOnExit w:val="0"/>
            <w:helpText w:type="text" w:val="chiede ai sensi del D.Lgs.152/2006 parte V autorizzazione alle emissioni in atmosfera per la modifica dell’impianto (seleziona)"/>
            <w:statusText w:type="text" w:val="chiede ai sensi del D.Lgs.152/2006 parte V autorizzazione alle emissioni in atmosfera per la modifica dell’impianto (seleziona)"/>
            <w:checkBox>
              <w:size w:val="22"/>
              <w:default w:val="0"/>
            </w:checkBox>
          </w:ffData>
        </w:fldChar>
      </w:r>
      <w:r w:rsidR="00CE6B3B">
        <w:instrText xml:space="preserve"> FORMCHECKBOX </w:instrText>
      </w:r>
      <w:r w:rsidR="008D6967">
        <w:fldChar w:fldCharType="separate"/>
      </w:r>
      <w:r>
        <w:fldChar w:fldCharType="end"/>
      </w:r>
      <w:bookmarkEnd w:id="3"/>
      <w:r w:rsidR="00CE6B3B">
        <w:t xml:space="preserve"> </w:t>
      </w:r>
      <w:proofErr w:type="gramStart"/>
      <w:r w:rsidR="0054773F">
        <w:t>voltura</w:t>
      </w:r>
      <w:proofErr w:type="gramEnd"/>
      <w:r w:rsidR="0054773F">
        <w:t xml:space="preserve"> dell’autorizzazione Unica Ambientale (A.U.A.) – ai sensi del D.P.R. n. 59/2013</w:t>
      </w:r>
      <w:r w:rsidR="0054773F">
        <w:br/>
        <w:t xml:space="preserve">ATTO n. </w:t>
      </w:r>
      <w:r w:rsidR="0054773F" w:rsidRPr="006B1209">
        <w:t>____________________</w:t>
      </w:r>
      <w:r w:rsidR="0054773F">
        <w:t xml:space="preserve"> rilasciato da </w:t>
      </w:r>
      <w:r w:rsidR="0054773F" w:rsidRPr="006B1209">
        <w:t>_________________________</w:t>
      </w:r>
      <w:r w:rsidR="0054773F">
        <w:t>_________________</w:t>
      </w:r>
      <w:r w:rsidR="0054773F" w:rsidRPr="006B1209">
        <w:t>____</w:t>
      </w:r>
      <w:r w:rsidR="0054773F">
        <w:t xml:space="preserve"> in data. ______________</w:t>
      </w:r>
      <w:r w:rsidR="0054773F" w:rsidRPr="006B1209">
        <w:t>__</w:t>
      </w:r>
      <w:r w:rsidR="0054773F">
        <w:t>____</w:t>
      </w:r>
      <w:r w:rsidR="001E6A6F">
        <w:t>_ intestato a _______________________________________________</w:t>
      </w:r>
    </w:p>
    <w:p w:rsidR="006B23D3" w:rsidRDefault="006B23D3" w:rsidP="009F3F7E">
      <w:pPr>
        <w:spacing w:before="360" w:after="120" w:line="240" w:lineRule="auto"/>
      </w:pPr>
      <w:r>
        <w:lastRenderedPageBreak/>
        <w:t>A tal fine si allega (in carta libera e debitamente firmati ove necessario):</w:t>
      </w:r>
    </w:p>
    <w:p w:rsidR="00AB50B9" w:rsidRPr="00EC5ECA" w:rsidRDefault="00892668" w:rsidP="007D420E">
      <w:pPr>
        <w:pStyle w:val="Eletrat"/>
        <w:rPr>
          <w:spacing w:val="-4"/>
        </w:rPr>
      </w:pPr>
      <w:proofErr w:type="gramStart"/>
      <w:r w:rsidRPr="00C92445">
        <w:rPr>
          <w:rFonts w:cs="Arial"/>
        </w:rPr>
        <w:t>copia</w:t>
      </w:r>
      <w:proofErr w:type="gramEnd"/>
      <w:r w:rsidRPr="00C92445">
        <w:rPr>
          <w:rFonts w:cs="Arial"/>
        </w:rPr>
        <w:t xml:space="preserve"> dell’atto di subentro nella gestione dell</w:t>
      </w:r>
      <w:r>
        <w:rPr>
          <w:rFonts w:cs="Arial"/>
        </w:rPr>
        <w:t>’</w:t>
      </w:r>
      <w:r w:rsidRPr="00C92445">
        <w:rPr>
          <w:rFonts w:cs="Arial"/>
        </w:rPr>
        <w:t>a</w:t>
      </w:r>
      <w:r>
        <w:rPr>
          <w:rFonts w:cs="Arial"/>
        </w:rPr>
        <w:t>ttività per cui si chiede la voltura</w:t>
      </w:r>
      <w:r w:rsidR="00EC5ECA">
        <w:rPr>
          <w:rFonts w:cs="Arial"/>
        </w:rPr>
        <w:t>;</w:t>
      </w:r>
    </w:p>
    <w:p w:rsidR="00EC5ECA" w:rsidRPr="00894233" w:rsidRDefault="00EC5ECA" w:rsidP="007D420E">
      <w:pPr>
        <w:pStyle w:val="Eletrat"/>
        <w:rPr>
          <w:spacing w:val="-4"/>
        </w:rPr>
      </w:pPr>
      <w:proofErr w:type="gramStart"/>
      <w:r w:rsidRPr="00894233">
        <w:rPr>
          <w:rFonts w:cs="Arial"/>
        </w:rPr>
        <w:t>dichiarazione</w:t>
      </w:r>
      <w:proofErr w:type="gramEnd"/>
      <w:r w:rsidRPr="00894233">
        <w:rPr>
          <w:rFonts w:cs="Arial"/>
        </w:rPr>
        <w:t xml:space="preserve"> invarianza </w:t>
      </w:r>
      <w:r w:rsidRPr="00894233">
        <w:rPr>
          <w:szCs w:val="22"/>
        </w:rPr>
        <w:t>ciclo produttivo già autorizzato;</w:t>
      </w:r>
    </w:p>
    <w:p w:rsidR="003B424F" w:rsidRDefault="003B424F" w:rsidP="003B424F">
      <w:pPr>
        <w:pStyle w:val="Eletrat"/>
      </w:pPr>
      <w:proofErr w:type="gramStart"/>
      <w:r w:rsidRPr="007D420E">
        <w:t>fotocopia</w:t>
      </w:r>
      <w:proofErr w:type="gramEnd"/>
      <w:r w:rsidRPr="007D420E">
        <w:t xml:space="preserve"> </w:t>
      </w:r>
      <w:r w:rsidR="00AB50B9" w:rsidRPr="007D420E">
        <w:t>di un documento di identità in corso di validità</w:t>
      </w:r>
      <w:r w:rsidR="00892668">
        <w:t>;</w:t>
      </w:r>
    </w:p>
    <w:p w:rsidR="00892668" w:rsidRPr="008E27D6" w:rsidRDefault="003B424F" w:rsidP="003B424F">
      <w:pPr>
        <w:pStyle w:val="Eletrat"/>
      </w:pPr>
      <w:proofErr w:type="gramStart"/>
      <w:r w:rsidRPr="007D420E">
        <w:t>copia</w:t>
      </w:r>
      <w:proofErr w:type="gramEnd"/>
      <w:r w:rsidRPr="007D420E">
        <w:t xml:space="preserve"> </w:t>
      </w:r>
      <w:r w:rsidR="00AB50B9" w:rsidRPr="007D420E">
        <w:t xml:space="preserve">della ricevuta del pagamento degli oneri istruttori </w:t>
      </w:r>
      <w:r w:rsidR="00892668">
        <w:t xml:space="preserve">(€ 50,00) </w:t>
      </w:r>
      <w:r w:rsidR="00AB50B9" w:rsidRPr="007D420E">
        <w:t xml:space="preserve">effettuato </w:t>
      </w:r>
      <w:r w:rsidR="00892668" w:rsidRPr="008E27D6">
        <w:t xml:space="preserve">utilizzando la piattaforma </w:t>
      </w:r>
      <w:r>
        <w:t>P</w:t>
      </w:r>
      <w:r w:rsidR="00892668" w:rsidRPr="008E27D6">
        <w:t>agoPA accessibile per via telematica al seguente indirizzo:</w:t>
      </w:r>
    </w:p>
    <w:p w:rsidR="003B424F" w:rsidRDefault="008D6967" w:rsidP="003B424F">
      <w:pPr>
        <w:pStyle w:val="Testonor"/>
        <w:spacing w:before="240"/>
        <w:ind w:left="284" w:firstLine="0"/>
        <w:jc w:val="center"/>
        <w:rPr>
          <w:rStyle w:val="Collegamentoipertestuale"/>
        </w:rPr>
      </w:pPr>
      <w:hyperlink r:id="rId8" w:history="1">
        <w:r w:rsidR="003B424F" w:rsidRPr="0067024A">
          <w:rPr>
            <w:rStyle w:val="Collegamentoipertestuale"/>
          </w:rPr>
          <w:t>https://www.cittametropolitana.genova.it/pagopa</w:t>
        </w:r>
      </w:hyperlink>
    </w:p>
    <w:p w:rsidR="00892668" w:rsidRDefault="00892668" w:rsidP="00AB3C76">
      <w:pPr>
        <w:pStyle w:val="Testonor"/>
        <w:spacing w:before="240"/>
        <w:ind w:left="284" w:firstLine="0"/>
      </w:pPr>
      <w:proofErr w:type="gramStart"/>
      <w:r>
        <w:t>inserendo</w:t>
      </w:r>
      <w:proofErr w:type="gramEnd"/>
      <w:r>
        <w:t xml:space="preserve"> come causale “Spese istruttorie voltura atto n. ____________________ del __________ a favore di _____________</w:t>
      </w:r>
      <w:r w:rsidR="00AB3C76">
        <w:t>________________________________________________________________</w:t>
      </w:r>
      <w:r>
        <w:t>”</w:t>
      </w:r>
    </w:p>
    <w:p w:rsidR="00AB50B9" w:rsidRPr="007D420E" w:rsidRDefault="00AB50B9" w:rsidP="00892668">
      <w:pPr>
        <w:pStyle w:val="Eletrat"/>
        <w:numPr>
          <w:ilvl w:val="0"/>
          <w:numId w:val="0"/>
        </w:numPr>
        <w:ind w:left="284" w:hanging="284"/>
      </w:pPr>
    </w:p>
    <w:p w:rsidR="00927812" w:rsidRDefault="00927812" w:rsidP="00927812">
      <w:pPr>
        <w:pStyle w:val="Eletrat"/>
        <w:numPr>
          <w:ilvl w:val="0"/>
          <w:numId w:val="0"/>
        </w:numPr>
        <w:ind w:left="284" w:hanging="284"/>
      </w:pPr>
    </w:p>
    <w:p w:rsidR="009F3F7E" w:rsidRDefault="009F3F7E" w:rsidP="00927812">
      <w:pPr>
        <w:pStyle w:val="Eletrat"/>
        <w:numPr>
          <w:ilvl w:val="0"/>
          <w:numId w:val="0"/>
        </w:numPr>
        <w:ind w:left="284" w:hanging="284"/>
      </w:pPr>
    </w:p>
    <w:p w:rsidR="009F3F7E" w:rsidRDefault="009F3F7E" w:rsidP="00927812">
      <w:pPr>
        <w:pStyle w:val="Eletrat"/>
        <w:numPr>
          <w:ilvl w:val="0"/>
          <w:numId w:val="0"/>
        </w:numPr>
        <w:ind w:left="284" w:hanging="284"/>
      </w:pPr>
    </w:p>
    <w:p w:rsidR="009F3F7E" w:rsidRDefault="009F3F7E" w:rsidP="00927812">
      <w:pPr>
        <w:pStyle w:val="Eletrat"/>
        <w:numPr>
          <w:ilvl w:val="0"/>
          <w:numId w:val="0"/>
        </w:numPr>
        <w:ind w:left="284" w:hanging="284"/>
      </w:pPr>
    </w:p>
    <w:p w:rsidR="006B23D3" w:rsidRDefault="008B2384" w:rsidP="00A76B69">
      <w:r>
        <w:fldChar w:fldCharType="begin">
          <w:ffData>
            <w:name w:val="dataDom"/>
            <w:enabled/>
            <w:calcOnExit w:val="0"/>
            <w:helpText w:type="text" w:val="Inserire la data della domanda"/>
            <w:statusText w:type="text" w:val="Inserire la data della domanda"/>
            <w:textInput>
              <w:default w:val="(data)"/>
            </w:textInput>
          </w:ffData>
        </w:fldChar>
      </w:r>
      <w:r w:rsidR="00A76B69">
        <w:instrText xml:space="preserve"> FORMTEXT </w:instrText>
      </w:r>
      <w:r>
        <w:fldChar w:fldCharType="separate"/>
      </w:r>
      <w:r w:rsidR="00AB50B9">
        <w:rPr>
          <w:noProof/>
        </w:rPr>
        <w:t>(data)</w:t>
      </w:r>
      <w:r>
        <w:fldChar w:fldCharType="end"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r w:rsidR="00A76B69">
        <w:tab/>
      </w:r>
      <w:proofErr w:type="gramStart"/>
      <w:r w:rsidR="00A76B69">
        <w:tab/>
      </w:r>
      <w:r>
        <w:fldChar w:fldCharType="begin">
          <w:ffData>
            <w:name w:val="firma"/>
            <w:enabled/>
            <w:calcOnExit w:val="0"/>
            <w:helpText w:type="text" w:val="firma leggibile"/>
            <w:statusText w:type="text" w:val="firma leggibile"/>
            <w:textInput>
              <w:default w:val="(Firma leggibile* / elettronica)"/>
              <w:maxLength w:val="100"/>
            </w:textInput>
          </w:ffData>
        </w:fldChar>
      </w:r>
      <w:bookmarkStart w:id="4" w:name="firma"/>
      <w:r w:rsidR="00FE7F88">
        <w:instrText xml:space="preserve"> FORMTEXT </w:instrText>
      </w:r>
      <w:r>
        <w:fldChar w:fldCharType="separate"/>
      </w:r>
      <w:r w:rsidR="00FE7F88">
        <w:rPr>
          <w:noProof/>
        </w:rPr>
        <w:t>(</w:t>
      </w:r>
      <w:proofErr w:type="gramEnd"/>
      <w:r w:rsidR="00FE7F88">
        <w:rPr>
          <w:noProof/>
        </w:rPr>
        <w:t>Firma leggibile* / elettronica)</w:t>
      </w:r>
      <w:r>
        <w:fldChar w:fldCharType="end"/>
      </w:r>
      <w:bookmarkEnd w:id="4"/>
    </w:p>
    <w:p w:rsidR="00AB50B9" w:rsidRPr="009F3F7E" w:rsidRDefault="00AB50B9" w:rsidP="009F3F7E">
      <w:pPr>
        <w:spacing w:line="240" w:lineRule="auto"/>
        <w:jc w:val="both"/>
        <w:rPr>
          <w:rFonts w:cs="Arial"/>
          <w:i/>
          <w:sz w:val="18"/>
          <w:szCs w:val="18"/>
        </w:rPr>
      </w:pPr>
      <w:r w:rsidRPr="009F3F7E">
        <w:rPr>
          <w:rFonts w:cs="Arial"/>
          <w:sz w:val="18"/>
          <w:szCs w:val="18"/>
        </w:rPr>
        <w:t>*</w:t>
      </w:r>
      <w:r w:rsidRPr="009F3F7E">
        <w:rPr>
          <w:rFonts w:cs="Arial"/>
          <w:i/>
          <w:sz w:val="18"/>
          <w:szCs w:val="18"/>
        </w:rPr>
        <w:t>Firma autenticata mediante fotocopia di documento di identità</w:t>
      </w:r>
    </w:p>
    <w:p w:rsidR="00AB50B9" w:rsidRDefault="00AB50B9" w:rsidP="00A76B69"/>
    <w:sectPr w:rsidR="00AB50B9" w:rsidSect="00FD7C5E">
      <w:footerReference w:type="first" r:id="rId9"/>
      <w:pgSz w:w="11906" w:h="16838" w:code="9"/>
      <w:pgMar w:top="1134" w:right="567" w:bottom="1134" w:left="56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9AC" w:rsidRDefault="008229AC" w:rsidP="007D420E">
      <w:pPr>
        <w:spacing w:line="240" w:lineRule="auto"/>
      </w:pPr>
      <w:r>
        <w:separator/>
      </w:r>
    </w:p>
  </w:endnote>
  <w:endnote w:type="continuationSeparator" w:id="0">
    <w:p w:rsidR="008229AC" w:rsidRDefault="008229AC" w:rsidP="007D4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C5E" w:rsidRPr="00BD476D" w:rsidRDefault="00FD7C5E" w:rsidP="00FD7C5E">
    <w:pPr>
      <w:pStyle w:val="Pidipagina"/>
      <w:jc w:val="right"/>
      <w:rPr>
        <w:i/>
        <w:sz w:val="18"/>
        <w:szCs w:val="18"/>
      </w:rPr>
    </w:pPr>
    <w:r w:rsidRPr="00BD476D">
      <w:rPr>
        <w:i/>
        <w:sz w:val="18"/>
        <w:szCs w:val="18"/>
      </w:rPr>
      <w:t>(</w:t>
    </w:r>
    <w:proofErr w:type="gramStart"/>
    <w:r w:rsidRPr="00BD476D">
      <w:rPr>
        <w:i/>
        <w:sz w:val="18"/>
        <w:szCs w:val="18"/>
      </w:rPr>
      <w:t>segue</w:t>
    </w:r>
    <w:proofErr w:type="gramEnd"/>
    <w:r w:rsidRPr="00BD476D">
      <w:rPr>
        <w:i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9AC" w:rsidRDefault="008229AC" w:rsidP="007D420E">
      <w:pPr>
        <w:spacing w:line="240" w:lineRule="auto"/>
      </w:pPr>
      <w:r>
        <w:separator/>
      </w:r>
    </w:p>
  </w:footnote>
  <w:footnote w:type="continuationSeparator" w:id="0">
    <w:p w:rsidR="008229AC" w:rsidRDefault="008229AC" w:rsidP="007D42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430D8"/>
    <w:multiLevelType w:val="hybridMultilevel"/>
    <w:tmpl w:val="30B628DC"/>
    <w:lvl w:ilvl="0" w:tplc="802488F8">
      <w:start w:val="1"/>
      <w:numFmt w:val="decimal"/>
      <w:pStyle w:val="Elenum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F7FC1"/>
    <w:multiLevelType w:val="hybridMultilevel"/>
    <w:tmpl w:val="6E344F48"/>
    <w:lvl w:ilvl="0" w:tplc="B522731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BD41E5"/>
    <w:multiLevelType w:val="hybridMultilevel"/>
    <w:tmpl w:val="5A32C106"/>
    <w:lvl w:ilvl="0" w:tplc="BB6A4BEE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1124E"/>
    <w:multiLevelType w:val="hybridMultilevel"/>
    <w:tmpl w:val="C1C65C96"/>
    <w:lvl w:ilvl="0" w:tplc="6798B4B6">
      <w:start w:val="1"/>
      <w:numFmt w:val="bullet"/>
      <w:pStyle w:val="Eletra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3094C"/>
    <w:multiLevelType w:val="multilevel"/>
    <w:tmpl w:val="A8BA7654"/>
    <w:lvl w:ilvl="0">
      <w:start w:val="1"/>
      <w:numFmt w:val="bullet"/>
      <w:lvlText w:val="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46A0"/>
    <w:multiLevelType w:val="multilevel"/>
    <w:tmpl w:val="A8BA7654"/>
    <w:lvl w:ilvl="0">
      <w:start w:val="1"/>
      <w:numFmt w:val="bullet"/>
      <w:lvlText w:val="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11CF7"/>
    <w:multiLevelType w:val="hybridMultilevel"/>
    <w:tmpl w:val="A8BA7654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D41"/>
    <w:multiLevelType w:val="multilevel"/>
    <w:tmpl w:val="A8BA7654"/>
    <w:lvl w:ilvl="0">
      <w:start w:val="1"/>
      <w:numFmt w:val="bullet"/>
      <w:lvlText w:val="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2"/>
  </w:num>
  <w:num w:numId="5">
    <w:abstractNumId w:val="1"/>
  </w:num>
  <w:num w:numId="6">
    <w:abstractNumId w:val="2"/>
  </w:num>
  <w:num w:numId="7">
    <w:abstractNumId w:val="2"/>
  </w:num>
  <w:num w:numId="8">
    <w:abstractNumId w:val="3"/>
  </w:num>
  <w:num w:numId="9">
    <w:abstractNumId w:val="6"/>
  </w:num>
  <w:num w:numId="10">
    <w:abstractNumId w:val="7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oNotTrackMoves/>
  <w:defaultTabStop w:val="284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36E3"/>
    <w:rsid w:val="00083233"/>
    <w:rsid w:val="000C0F1E"/>
    <w:rsid w:val="001D67DA"/>
    <w:rsid w:val="001E6A6F"/>
    <w:rsid w:val="00206E89"/>
    <w:rsid w:val="00227CB5"/>
    <w:rsid w:val="00262F6E"/>
    <w:rsid w:val="003B424F"/>
    <w:rsid w:val="0041164A"/>
    <w:rsid w:val="004236BE"/>
    <w:rsid w:val="0051248D"/>
    <w:rsid w:val="0051386B"/>
    <w:rsid w:val="0054773F"/>
    <w:rsid w:val="006B1209"/>
    <w:rsid w:val="006B23D3"/>
    <w:rsid w:val="006B36E3"/>
    <w:rsid w:val="007D420E"/>
    <w:rsid w:val="008229AC"/>
    <w:rsid w:val="00892668"/>
    <w:rsid w:val="00894233"/>
    <w:rsid w:val="008B2384"/>
    <w:rsid w:val="008D6967"/>
    <w:rsid w:val="00927812"/>
    <w:rsid w:val="00990D53"/>
    <w:rsid w:val="00995BE2"/>
    <w:rsid w:val="009F3F7E"/>
    <w:rsid w:val="00A22948"/>
    <w:rsid w:val="00A73D96"/>
    <w:rsid w:val="00A76B69"/>
    <w:rsid w:val="00AB3C76"/>
    <w:rsid w:val="00AB50B9"/>
    <w:rsid w:val="00AD71CE"/>
    <w:rsid w:val="00B810FA"/>
    <w:rsid w:val="00B8360D"/>
    <w:rsid w:val="00BD476D"/>
    <w:rsid w:val="00BF4941"/>
    <w:rsid w:val="00C4708F"/>
    <w:rsid w:val="00C54C54"/>
    <w:rsid w:val="00C70325"/>
    <w:rsid w:val="00CE0BD2"/>
    <w:rsid w:val="00CE6B3B"/>
    <w:rsid w:val="00CF22C3"/>
    <w:rsid w:val="00D25C7C"/>
    <w:rsid w:val="00D61830"/>
    <w:rsid w:val="00DC05C0"/>
    <w:rsid w:val="00DF1AA7"/>
    <w:rsid w:val="00E339E1"/>
    <w:rsid w:val="00E55E13"/>
    <w:rsid w:val="00E742F2"/>
    <w:rsid w:val="00EC5ECA"/>
    <w:rsid w:val="00EF4A20"/>
    <w:rsid w:val="00F07863"/>
    <w:rsid w:val="00F8455F"/>
    <w:rsid w:val="00FD7C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23DD18-6954-480C-9369-9C4F4B41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4941"/>
    <w:pPr>
      <w:spacing w:line="360" w:lineRule="auto"/>
    </w:pPr>
    <w:rPr>
      <w:rFonts w:ascii="Arial" w:hAnsi="Arial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7863"/>
    <w:pPr>
      <w:keepNext/>
      <w:spacing w:after="360"/>
      <w:outlineLvl w:val="0"/>
    </w:pPr>
    <w:rPr>
      <w:b/>
      <w:bCs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taInt">
    <w:name w:val="CartaInt"/>
    <w:rsid w:val="00EF4A20"/>
    <w:pPr>
      <w:jc w:val="center"/>
    </w:pPr>
    <w:rPr>
      <w:rFonts w:ascii="Palatino Linotype" w:hAnsi="Palatino Linotype"/>
    </w:rPr>
  </w:style>
  <w:style w:type="paragraph" w:customStyle="1" w:styleId="Testoril15">
    <w:name w:val="Testo_ri_l15"/>
    <w:basedOn w:val="Normale"/>
    <w:rsid w:val="00EF4A20"/>
    <w:pPr>
      <w:ind w:firstLine="567"/>
      <w:jc w:val="both"/>
    </w:pPr>
    <w:rPr>
      <w:rFonts w:ascii="Trebuchet MS" w:hAnsi="Trebuchet MS"/>
      <w:szCs w:val="20"/>
    </w:rPr>
  </w:style>
  <w:style w:type="paragraph" w:customStyle="1" w:styleId="Testorientro">
    <w:name w:val="Testo_rientro"/>
    <w:rsid w:val="00EF4A20"/>
    <w:pPr>
      <w:ind w:firstLine="567"/>
    </w:pPr>
    <w:rPr>
      <w:rFonts w:ascii="Trebuchet MS" w:hAnsi="Trebuchet MS"/>
      <w:sz w:val="22"/>
    </w:rPr>
  </w:style>
  <w:style w:type="paragraph" w:customStyle="1" w:styleId="Titologen">
    <w:name w:val="Titolo_gen"/>
    <w:rsid w:val="00EF4A20"/>
    <w:pPr>
      <w:jc w:val="center"/>
    </w:pPr>
    <w:rPr>
      <w:rFonts w:ascii="Tahoma" w:hAnsi="Tahoma"/>
      <w:b/>
      <w:smallCaps/>
      <w:spacing w:val="20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7863"/>
    <w:rPr>
      <w:rFonts w:ascii="Arial" w:hAnsi="Arial"/>
      <w:b/>
      <w:bCs/>
      <w:sz w:val="22"/>
      <w:szCs w:val="32"/>
      <w:lang w:eastAsia="en-US"/>
    </w:rPr>
  </w:style>
  <w:style w:type="paragraph" w:customStyle="1" w:styleId="Testonor">
    <w:name w:val="Testo_nor"/>
    <w:basedOn w:val="Normale"/>
    <w:rsid w:val="00EF4A20"/>
    <w:pPr>
      <w:ind w:firstLine="567"/>
    </w:pPr>
  </w:style>
  <w:style w:type="paragraph" w:customStyle="1" w:styleId="Eletrat">
    <w:name w:val="Eletrat"/>
    <w:rsid w:val="007D420E"/>
    <w:pPr>
      <w:numPr>
        <w:numId w:val="8"/>
      </w:numPr>
      <w:jc w:val="both"/>
    </w:pPr>
    <w:rPr>
      <w:rFonts w:ascii="Arial" w:hAnsi="Arial"/>
      <w:sz w:val="22"/>
    </w:rPr>
  </w:style>
  <w:style w:type="paragraph" w:customStyle="1" w:styleId="Elenum">
    <w:name w:val="Elenum"/>
    <w:rsid w:val="00EF4A20"/>
    <w:pPr>
      <w:numPr>
        <w:numId w:val="3"/>
      </w:numPr>
      <w:tabs>
        <w:tab w:val="clear" w:pos="360"/>
      </w:tabs>
      <w:spacing w:line="360" w:lineRule="auto"/>
      <w:jc w:val="both"/>
    </w:pPr>
    <w:rPr>
      <w:rFonts w:ascii="Arial" w:hAnsi="Arial"/>
    </w:rPr>
  </w:style>
  <w:style w:type="paragraph" w:customStyle="1" w:styleId="Indirizzo">
    <w:name w:val="Indirizzo"/>
    <w:basedOn w:val="Normale"/>
    <w:qFormat/>
    <w:rsid w:val="006B36E3"/>
    <w:pPr>
      <w:ind w:left="5670"/>
    </w:pPr>
    <w:rPr>
      <w:b/>
    </w:rPr>
  </w:style>
  <w:style w:type="paragraph" w:customStyle="1" w:styleId="Testodel">
    <w:name w:val="Testo_del"/>
    <w:rsid w:val="00EF4A20"/>
    <w:pPr>
      <w:spacing w:line="360" w:lineRule="auto"/>
      <w:ind w:firstLine="567"/>
      <w:jc w:val="both"/>
    </w:pPr>
    <w:rPr>
      <w:rFonts w:ascii="Arial" w:hAnsi="Arial"/>
    </w:rPr>
  </w:style>
  <w:style w:type="table" w:styleId="Grigliatabella">
    <w:name w:val="Table Grid"/>
    <w:basedOn w:val="Tabellanormale"/>
    <w:uiPriority w:val="59"/>
    <w:rsid w:val="00BF49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D42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D420E"/>
    <w:rPr>
      <w:rFonts w:ascii="Arial" w:hAnsi="Arial"/>
      <w:sz w:val="22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D42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20E"/>
    <w:rPr>
      <w:rFonts w:ascii="Arial" w:hAnsi="Arial"/>
      <w:sz w:val="22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B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BE2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nhideWhenUsed/>
    <w:rsid w:val="0089266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926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Univers" w:hAnsi="Univers"/>
      <w:spacing w:val="10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2668"/>
    <w:rPr>
      <w:rFonts w:ascii="Univers" w:hAnsi="Univers"/>
      <w:spacing w:val="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tametropolitana.genova.it/pago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891\Dati%20applicazioni\Microsoft\Templates\A8cors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8087B-FA5E-4CB8-A838-5A0CD3D7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A8corso.dot</Template>
  <TotalTime>100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Genova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 Professional Sp2b Italiano</dc:creator>
  <cp:lastModifiedBy>Rossi Flavio</cp:lastModifiedBy>
  <cp:revision>9</cp:revision>
  <cp:lastPrinted>2019-10-18T11:03:00Z</cp:lastPrinted>
  <dcterms:created xsi:type="dcterms:W3CDTF">2019-10-11T08:43:00Z</dcterms:created>
  <dcterms:modified xsi:type="dcterms:W3CDTF">2021-08-31T10:50:00Z</dcterms:modified>
</cp:coreProperties>
</file>